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5DDB6D04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497FC156" w14:textId="28C4A472" w:rsidR="005C61E4" w:rsidRPr="00AA4794" w:rsidRDefault="000E43D7" w:rsidP="006062E8">
            <w:pPr>
              <w:tabs>
                <w:tab w:val="left" w:pos="3915"/>
              </w:tabs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72FA614B" wp14:editId="669392C2">
                  <wp:extent cx="2047875" cy="2450115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017" cy="246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62E8">
              <w:rPr>
                <w:noProof/>
              </w:rPr>
              <w:drawing>
                <wp:inline distT="0" distB="0" distL="0" distR="0" wp14:anchorId="1AE576F8" wp14:editId="09D1C5D1">
                  <wp:extent cx="1828800" cy="2438398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77" cy="244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62E8">
              <w:tab/>
            </w:r>
          </w:p>
          <w:p w14:paraId="4B6E475C" w14:textId="3236B1BF" w:rsidR="005C61E4" w:rsidRPr="0016542A" w:rsidRDefault="004E2539" w:rsidP="005C61E4">
            <w:pPr>
              <w:pStyle w:val="Title"/>
              <w:rPr>
                <w:sz w:val="52"/>
                <w:szCs w:val="52"/>
              </w:rPr>
            </w:pPr>
            <w:r w:rsidRPr="0016542A">
              <w:rPr>
                <w:sz w:val="52"/>
                <w:szCs w:val="52"/>
              </w:rPr>
              <w:t>Spring Fun Day</w:t>
            </w:r>
          </w:p>
          <w:p w14:paraId="209116DE" w14:textId="571D7D2A" w:rsidR="007B180A" w:rsidRDefault="0016542A" w:rsidP="00C31B26">
            <w:pPr>
              <w:pBdr>
                <w:top w:val="single" w:sz="24" w:space="8" w:color="E03177" w:themeColor="accent1"/>
                <w:bottom w:val="single" w:sz="24" w:space="8" w:color="E03177" w:themeColor="accent1"/>
              </w:pBdr>
              <w:rPr>
                <w:bCs w:val="0"/>
              </w:rPr>
            </w:pPr>
            <w:r>
              <w:t xml:space="preserve">We have </w:t>
            </w:r>
            <w:r w:rsidR="007B180A">
              <w:t>rice krisp</w:t>
            </w:r>
            <w:r w:rsidR="0030143E">
              <w:t>ie</w:t>
            </w:r>
            <w:r w:rsidR="007B180A">
              <w:t xml:space="preserve"> t</w:t>
            </w:r>
            <w:r>
              <w:t xml:space="preserve">reats in the building with juice </w:t>
            </w:r>
            <w:r w:rsidR="007B180A">
              <w:t xml:space="preserve">and </w:t>
            </w:r>
            <w:r>
              <w:t>coffee</w:t>
            </w:r>
            <w:r w:rsidR="007B180A">
              <w:t>.</w:t>
            </w:r>
          </w:p>
          <w:p w14:paraId="7A6329AE" w14:textId="7D46CF71" w:rsidR="00C31B26" w:rsidRDefault="0016542A" w:rsidP="00C31B26">
            <w:pPr>
              <w:pBdr>
                <w:top w:val="single" w:sz="24" w:space="8" w:color="E03177" w:themeColor="accent1"/>
                <w:bottom w:val="single" w:sz="24" w:space="8" w:color="E03177" w:themeColor="accent1"/>
              </w:pBdr>
              <w:rPr>
                <w:bCs w:val="0"/>
                <w:i/>
                <w:iCs/>
                <w:color w:val="auto"/>
                <w:sz w:val="28"/>
                <w:szCs w:val="28"/>
              </w:rPr>
            </w:pPr>
            <w:r>
              <w:t xml:space="preserve"> </w:t>
            </w:r>
            <w:r w:rsidR="007B180A">
              <w:t>Easter Decorating items</w:t>
            </w:r>
            <w:r w:rsidR="00C31B26">
              <w:t xml:space="preserve"> </w:t>
            </w:r>
            <w:r w:rsidR="007B180A">
              <w:t>50% off</w:t>
            </w:r>
            <w:r w:rsidR="00C31B26">
              <w:t>.</w:t>
            </w:r>
            <w:r w:rsidR="00C31B26">
              <w:rPr>
                <w:i/>
                <w:iCs/>
                <w:color w:val="auto"/>
                <w:sz w:val="28"/>
                <w:szCs w:val="28"/>
              </w:rPr>
              <w:t xml:space="preserve"> </w:t>
            </w:r>
          </w:p>
          <w:p w14:paraId="0721990E" w14:textId="4942FBB6" w:rsidR="005C61E4" w:rsidRDefault="005C61E4" w:rsidP="005C61E4">
            <w:pPr>
              <w:spacing w:after="160" w:line="312" w:lineRule="auto"/>
              <w:rPr>
                <w:bCs w:val="0"/>
              </w:rPr>
            </w:pPr>
          </w:p>
          <w:p w14:paraId="42450708" w14:textId="10971E08" w:rsidR="00F9751B" w:rsidRDefault="00C31B26" w:rsidP="00F9751B">
            <w:pPr>
              <w:pBdr>
                <w:top w:val="single" w:sz="24" w:space="8" w:color="E03177" w:themeColor="accent1"/>
                <w:bottom w:val="single" w:sz="24" w:space="8" w:color="E03177" w:themeColor="accent1"/>
              </w:pBdr>
              <w:rPr>
                <w:bCs w:val="0"/>
                <w:i/>
                <w:iCs/>
                <w:color w:val="auto"/>
                <w:sz w:val="28"/>
                <w:szCs w:val="28"/>
              </w:rPr>
            </w:pPr>
            <w:r>
              <w:rPr>
                <w:i/>
                <w:iCs/>
                <w:color w:val="auto"/>
                <w:sz w:val="28"/>
                <w:szCs w:val="28"/>
              </w:rPr>
              <w:t xml:space="preserve">                     </w:t>
            </w:r>
            <w:r w:rsidR="00F9751B">
              <w:rPr>
                <w:i/>
                <w:iCs/>
                <w:color w:val="auto"/>
                <w:sz w:val="28"/>
                <w:szCs w:val="28"/>
              </w:rPr>
              <w:t>4” Primula</w:t>
            </w:r>
            <w:r>
              <w:rPr>
                <w:i/>
                <w:iCs/>
                <w:color w:val="auto"/>
                <w:sz w:val="28"/>
                <w:szCs w:val="28"/>
              </w:rPr>
              <w:t>,</w:t>
            </w:r>
            <w:r w:rsidR="00F9751B">
              <w:rPr>
                <w:i/>
                <w:iCs/>
                <w:color w:val="auto"/>
                <w:sz w:val="28"/>
                <w:szCs w:val="28"/>
              </w:rPr>
              <w:t xml:space="preserve"> Primrose</w:t>
            </w:r>
            <w:r>
              <w:rPr>
                <w:i/>
                <w:iCs/>
                <w:color w:val="auto"/>
                <w:sz w:val="28"/>
                <w:szCs w:val="28"/>
              </w:rPr>
              <w:t>, Gerbera</w:t>
            </w:r>
            <w:r w:rsidR="00F9751B">
              <w:rPr>
                <w:i/>
                <w:iCs/>
                <w:color w:val="auto"/>
                <w:sz w:val="28"/>
                <w:szCs w:val="28"/>
              </w:rPr>
              <w:t xml:space="preserve"> $3.99.</w:t>
            </w:r>
          </w:p>
          <w:p w14:paraId="6D2B968B" w14:textId="364DD3BA" w:rsidR="00F9751B" w:rsidRPr="00924EF3" w:rsidRDefault="00C31B26" w:rsidP="00F9751B">
            <w:pPr>
              <w:pBdr>
                <w:top w:val="single" w:sz="24" w:space="8" w:color="E03177" w:themeColor="accent1"/>
                <w:bottom w:val="single" w:sz="24" w:space="8" w:color="E03177" w:themeColor="accent1"/>
              </w:pBdr>
              <w:rPr>
                <w:i/>
                <w:iCs/>
                <w:color w:val="auto"/>
                <w:sz w:val="28"/>
                <w:szCs w:val="28"/>
              </w:rPr>
            </w:pPr>
            <w:r>
              <w:rPr>
                <w:i/>
                <w:iCs/>
                <w:color w:val="auto"/>
                <w:sz w:val="28"/>
                <w:szCs w:val="28"/>
              </w:rPr>
              <w:t xml:space="preserve">       </w:t>
            </w:r>
            <w:r w:rsidR="00F9751B">
              <w:rPr>
                <w:i/>
                <w:iCs/>
                <w:color w:val="auto"/>
                <w:sz w:val="28"/>
                <w:szCs w:val="28"/>
              </w:rPr>
              <w:t>With spring pastel wood box $15.00. Save $2.00</w:t>
            </w:r>
          </w:p>
          <w:p w14:paraId="5E430219" w14:textId="77777777" w:rsidR="00F9751B" w:rsidRDefault="00F9751B" w:rsidP="00F9751B">
            <w:pPr>
              <w:pBdr>
                <w:top w:val="single" w:sz="24" w:space="8" w:color="E03177" w:themeColor="accent1"/>
                <w:bottom w:val="single" w:sz="24" w:space="8" w:color="E03177" w:themeColor="accent1"/>
              </w:pBdr>
              <w:rPr>
                <w:bCs w:val="0"/>
              </w:rPr>
            </w:pPr>
          </w:p>
          <w:p w14:paraId="2EF96B61" w14:textId="33E3DBAD" w:rsidR="00880783" w:rsidRPr="00AA4794" w:rsidRDefault="00924EF3" w:rsidP="00C31B26">
            <w:pPr>
              <w:pBdr>
                <w:top w:val="single" w:sz="24" w:space="8" w:color="E03177" w:themeColor="accent1"/>
                <w:bottom w:val="single" w:sz="24" w:space="8" w:color="E03177" w:themeColor="accent1"/>
              </w:pBdr>
            </w:pPr>
            <w:r w:rsidRPr="0016542A">
              <w:rPr>
                <w:noProof/>
              </w:rPr>
              <mc:AlternateContent>
                <mc:Choice Requires="wps">
                  <w:drawing>
                    <wp:anchor distT="91440" distB="91440" distL="114300" distR="114300" simplePos="0" relativeHeight="251663360" behindDoc="0" locked="0" layoutInCell="1" allowOverlap="1" wp14:anchorId="65135B06" wp14:editId="2018C235">
                      <wp:simplePos x="0" y="0"/>
                      <wp:positionH relativeFrom="page">
                        <wp:posOffset>333375</wp:posOffset>
                      </wp:positionH>
                      <wp:positionV relativeFrom="paragraph">
                        <wp:posOffset>3347085</wp:posOffset>
                      </wp:positionV>
                      <wp:extent cx="3474720" cy="1400175"/>
                      <wp:effectExtent l="0" t="0" r="0" b="0"/>
                      <wp:wrapTopAndBottom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4720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6254D4" w14:textId="77777777" w:rsidR="00CA0F6E" w:rsidRDefault="004B233C" w:rsidP="00924EF3">
                                  <w:pPr>
                                    <w:pBdr>
                                      <w:top w:val="single" w:sz="24" w:space="8" w:color="E03177" w:themeColor="accent1"/>
                                      <w:bottom w:val="single" w:sz="24" w:space="8" w:color="E03177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Purchase a bird house</w:t>
                                  </w:r>
                                  <w:r w:rsidR="00CA0F6E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or feeder</w:t>
                                  </w: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for spring receive FREE </w:t>
                                  </w:r>
                                  <w:r w:rsidR="008B4462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Thistle Feed</w:t>
                                  </w: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14:paraId="5AEA39DF" w14:textId="68ED5944" w:rsidR="00924EF3" w:rsidRDefault="00CA0F6E" w:rsidP="00924EF3">
                                  <w:pPr>
                                    <w:pBdr>
                                      <w:top w:val="single" w:sz="24" w:space="8" w:color="E03177" w:themeColor="accent1"/>
                                      <w:bottom w:val="single" w:sz="24" w:space="8" w:color="E03177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              </w:t>
                                  </w:r>
                                  <w:r w:rsidR="008B4462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15% off all other bird food</w:t>
                                  </w:r>
                                </w:p>
                                <w:p w14:paraId="0865C5C2" w14:textId="7712A3F2" w:rsidR="00924EF3" w:rsidRPr="00924EF3" w:rsidRDefault="00924EF3">
                                  <w:pPr>
                                    <w:pBdr>
                                      <w:top w:val="single" w:sz="24" w:space="8" w:color="E03177" w:themeColor="accent1"/>
                                      <w:bottom w:val="single" w:sz="24" w:space="8" w:color="E03177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Coupon good April </w:t>
                                  </w:r>
                                  <w:r w:rsidR="009D131A">
                                    <w:rPr>
                                      <w:i/>
                                      <w:iCs/>
                                      <w:color w:val="auto"/>
                                      <w:sz w:val="22"/>
                                      <w:szCs w:val="22"/>
                                    </w:rPr>
                                    <w:t>16</w:t>
                                  </w:r>
                                  <w:r w:rsidR="009D131A" w:rsidRPr="009D131A">
                                    <w:rPr>
                                      <w:i/>
                                      <w:iCs/>
                                      <w:color w:val="auto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9D131A">
                                    <w:rPr>
                                      <w:i/>
                                      <w:iCs/>
                                      <w:color w:val="auto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8B4462">
                                    <w:rPr>
                                      <w:i/>
                                      <w:iCs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April 22</w:t>
                                  </w:r>
                                  <w:bookmarkStart w:id="0" w:name="_GoBack"/>
                                  <w:bookmarkEnd w:id="0"/>
                                  <w:r w:rsidR="00CA0F6E">
                                    <w:rPr>
                                      <w:i/>
                                      <w:iCs/>
                                      <w:color w:val="auto"/>
                                      <w:sz w:val="22"/>
                                      <w:szCs w:val="22"/>
                                    </w:rPr>
                                    <w:t>nd.</w:t>
                                  </w:r>
                                </w:p>
                                <w:p w14:paraId="1FA2D5A0" w14:textId="21C7C88E" w:rsidR="0016542A" w:rsidRPr="00924EF3" w:rsidRDefault="004B233C">
                                  <w:pPr>
                                    <w:pBdr>
                                      <w:top w:val="single" w:sz="24" w:space="8" w:color="E03177" w:themeColor="accent1"/>
                                      <w:bottom w:val="single" w:sz="24" w:space="8" w:color="E03177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While supplies last, not to combine with any other discount or ad.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58500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135B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6.25pt;margin-top:263.55pt;width:273.6pt;height:110.25pt;z-index:251663360;visibility:visible;mso-wrap-style:square;mso-width-percent:585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" filled="f" stroked="f">
                      <v:textbox>
                        <w:txbxContent>
                          <w:p w14:paraId="0D6254D4" w14:textId="77777777" w:rsidR="00CA0F6E" w:rsidRDefault="004B233C" w:rsidP="00924EF3">
                            <w:pPr>
                              <w:pBdr>
                                <w:top w:val="single" w:sz="24" w:space="8" w:color="E03177" w:themeColor="accent1"/>
                                <w:bottom w:val="single" w:sz="24" w:space="8" w:color="E03177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24EF3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Purchase a bird house</w:t>
                            </w:r>
                            <w:r w:rsidR="00CA0F6E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or feeder</w:t>
                            </w:r>
                            <w:r w:rsidRPr="00924EF3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for spring receive FREE </w:t>
                            </w:r>
                            <w:r w:rsidR="008B4462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Thistle Feed</w:t>
                            </w:r>
                            <w:r w:rsidRPr="00924EF3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AEA39DF" w14:textId="68ED5944" w:rsidR="00924EF3" w:rsidRDefault="00CA0F6E" w:rsidP="00924EF3">
                            <w:pPr>
                              <w:pBdr>
                                <w:top w:val="single" w:sz="24" w:space="8" w:color="E03177" w:themeColor="accent1"/>
                                <w:bottom w:val="single" w:sz="24" w:space="8" w:color="E03177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8B4462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15% off all other bird food</w:t>
                            </w:r>
                          </w:p>
                          <w:p w14:paraId="0865C5C2" w14:textId="7712A3F2" w:rsidR="00924EF3" w:rsidRPr="00924EF3" w:rsidRDefault="00924EF3">
                            <w:pPr>
                              <w:pBdr>
                                <w:top w:val="single" w:sz="24" w:space="8" w:color="E03177" w:themeColor="accent1"/>
                                <w:bottom w:val="single" w:sz="24" w:space="8" w:color="E03177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24EF3">
                              <w:rPr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Coupon good April </w:t>
                            </w:r>
                            <w:r w:rsidR="009D131A">
                              <w:rPr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16</w:t>
                            </w:r>
                            <w:r w:rsidR="009D131A" w:rsidRPr="009D131A">
                              <w:rPr>
                                <w:i/>
                                <w:iCs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9D131A">
                              <w:rPr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-</w:t>
                            </w:r>
                            <w:r w:rsidR="008B4462">
                              <w:rPr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 April 22</w:t>
                            </w:r>
                            <w:bookmarkStart w:id="1" w:name="_GoBack"/>
                            <w:bookmarkEnd w:id="1"/>
                            <w:r w:rsidR="00CA0F6E">
                              <w:rPr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nd.</w:t>
                            </w:r>
                          </w:p>
                          <w:p w14:paraId="1FA2D5A0" w14:textId="21C7C88E" w:rsidR="0016542A" w:rsidRPr="00924EF3" w:rsidRDefault="004B233C">
                            <w:pPr>
                              <w:pBdr>
                                <w:top w:val="single" w:sz="24" w:space="8" w:color="E03177" w:themeColor="accent1"/>
                                <w:bottom w:val="single" w:sz="24" w:space="8" w:color="E03177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924EF3">
                              <w:rPr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While supplies last, not to combine with any other discount or ad.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  <w:r w:rsidRPr="0016542A">
              <w:rPr>
                <w:noProof/>
              </w:rPr>
              <mc:AlternateContent>
                <mc:Choice Requires="wps">
                  <w:drawing>
                    <wp:anchor distT="91440" distB="91440" distL="114300" distR="114300" simplePos="0" relativeHeight="251659264" behindDoc="0" locked="0" layoutInCell="1" allowOverlap="1" wp14:anchorId="0916BE43" wp14:editId="50457FB4">
                      <wp:simplePos x="0" y="0"/>
                      <wp:positionH relativeFrom="page">
                        <wp:posOffset>333375</wp:posOffset>
                      </wp:positionH>
                      <wp:positionV relativeFrom="paragraph">
                        <wp:posOffset>270510</wp:posOffset>
                      </wp:positionV>
                      <wp:extent cx="3474720" cy="1438275"/>
                      <wp:effectExtent l="0" t="0" r="0" b="0"/>
                      <wp:wrapTopAndBottom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4720" cy="1438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D0BE68" w14:textId="3987441A" w:rsidR="00302745" w:rsidRDefault="00C31B26">
                                  <w:pPr>
                                    <w:pBdr>
                                      <w:top w:val="single" w:sz="24" w:space="8" w:color="E03177" w:themeColor="accent1"/>
                                      <w:bottom w:val="single" w:sz="24" w:space="8" w:color="E03177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       </w:t>
                                  </w:r>
                                  <w:r w:rsidR="00302745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All 2” Mini </w:t>
                                  </w:r>
                                  <w:r w:rsidR="004060AB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Cyclamen, Violet, Rose and Calandiva </w:t>
                                  </w:r>
                                  <w:r w:rsidR="004B233C" w:rsidRPr="00924EF3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02745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are on </w:t>
                                  </w:r>
                                  <w:r w:rsidR="004060AB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302745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ale $3.99. Save $2.00.</w:t>
                                  </w:r>
                                </w:p>
                                <w:p w14:paraId="566D00EB" w14:textId="1314EEE4" w:rsidR="00302745" w:rsidRPr="00924EF3" w:rsidRDefault="00C31B26">
                                  <w:pPr>
                                    <w:pBdr>
                                      <w:top w:val="single" w:sz="24" w:space="8" w:color="E03177" w:themeColor="accent1"/>
                                      <w:bottom w:val="single" w:sz="24" w:space="8" w:color="E03177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302745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2” Mini Green plants in coffee </w:t>
                                  </w:r>
                                  <w:r w:rsidR="006062E8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cup pot</w:t>
                                  </w:r>
                                  <w:r w:rsidR="00302745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$7.99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58500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0916BE43" id="_x0000_s1027" type="#_x0000_t202" style="position:absolute;margin-left:26.25pt;margin-top:21.3pt;width:273.6pt;height:113.25pt;z-index:251659264;visibility:visible;mso-wrap-style:square;mso-width-percent:585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" filled="f" stroked="f">
                      <v:textbox>
                        <w:txbxContent>
                          <w:p w14:paraId="0ED0BE68" w14:textId="3987441A" w:rsidR="00302745" w:rsidRDefault="00C31B26">
                            <w:pPr>
                              <w:pBdr>
                                <w:top w:val="single" w:sz="24" w:space="8" w:color="E03177" w:themeColor="accent1"/>
                                <w:bottom w:val="single" w:sz="24" w:space="8" w:color="E03177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302745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All 2” Mini </w:t>
                            </w:r>
                            <w:r w:rsidR="004060AB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Cyclamen, Violet, Rose and Calandiva </w:t>
                            </w:r>
                            <w:r w:rsidR="004B233C" w:rsidRPr="00924EF3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2745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are on </w:t>
                            </w:r>
                            <w:r w:rsidR="004060AB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S</w:t>
                            </w:r>
                            <w:r w:rsidR="00302745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ale $3.99. Save $2.00.</w:t>
                            </w:r>
                          </w:p>
                          <w:p w14:paraId="566D00EB" w14:textId="1314EEE4" w:rsidR="00302745" w:rsidRPr="00924EF3" w:rsidRDefault="00C31B26">
                            <w:pPr>
                              <w:pBdr>
                                <w:top w:val="single" w:sz="24" w:space="8" w:color="E03177" w:themeColor="accent1"/>
                                <w:bottom w:val="single" w:sz="24" w:space="8" w:color="E03177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302745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2” Mini Green plants in coffee </w:t>
                            </w:r>
                            <w:r w:rsidR="006062E8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cup pot</w:t>
                            </w:r>
                            <w:r w:rsidR="00302745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$7.99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  <w:r w:rsidRPr="0016542A">
              <w:rPr>
                <w:noProof/>
              </w:rPr>
              <mc:AlternateContent>
                <mc:Choice Requires="wps">
                  <w:drawing>
                    <wp:anchor distT="91440" distB="91440" distL="114300" distR="114300" simplePos="0" relativeHeight="251661312" behindDoc="0" locked="0" layoutInCell="1" allowOverlap="1" wp14:anchorId="623FAA96" wp14:editId="6C5FC454">
                      <wp:simplePos x="0" y="0"/>
                      <wp:positionH relativeFrom="page">
                        <wp:posOffset>333375</wp:posOffset>
                      </wp:positionH>
                      <wp:positionV relativeFrom="paragraph">
                        <wp:posOffset>1823085</wp:posOffset>
                      </wp:positionV>
                      <wp:extent cx="3474720" cy="1457325"/>
                      <wp:effectExtent l="0" t="0" r="0" b="0"/>
                      <wp:wrapTopAndBottom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4720" cy="1457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8CD03B" w14:textId="37EC1010" w:rsidR="0016542A" w:rsidRPr="00924EF3" w:rsidRDefault="004B233C">
                                  <w:pPr>
                                    <w:pBdr>
                                      <w:top w:val="single" w:sz="24" w:space="8" w:color="E03177" w:themeColor="accent1"/>
                                      <w:bottom w:val="single" w:sz="24" w:space="8" w:color="E03177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Buy </w:t>
                                  </w:r>
                                  <w:r w:rsidR="0030143E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Candyl </w:t>
                                  </w:r>
                                  <w:r w:rsidR="00C31B26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Portable Oil Diffuser</w:t>
                                  </w: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31B26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with timer </w:t>
                                  </w: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and get your first </w:t>
                                  </w:r>
                                  <w:r w:rsidR="00302745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fragrance oil </w:t>
                                  </w: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for $</w:t>
                                  </w:r>
                                  <w:r w:rsidR="00302745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9D131A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99</w:t>
                                  </w: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saving </w:t>
                                  </w:r>
                                  <w:r w:rsidR="009D131A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  <w:szCs w:val="28"/>
                                    </w:rPr>
                                    <w:t>0% off.</w:t>
                                  </w:r>
                                </w:p>
                                <w:p w14:paraId="35F16B82" w14:textId="7AF67E28" w:rsidR="00924EF3" w:rsidRPr="00924EF3" w:rsidRDefault="004B233C" w:rsidP="00924EF3">
                                  <w:pPr>
                                    <w:pBdr>
                                      <w:top w:val="single" w:sz="24" w:space="8" w:color="E03177" w:themeColor="accent1"/>
                                      <w:bottom w:val="single" w:sz="24" w:space="8" w:color="E03177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22"/>
                                      <w:szCs w:val="22"/>
                                    </w:rPr>
                                    <w:t>Coupon good Apri</w:t>
                                  </w:r>
                                  <w:r w:rsidR="009D131A">
                                    <w:rPr>
                                      <w:i/>
                                      <w:iCs/>
                                      <w:color w:val="auto"/>
                                      <w:sz w:val="22"/>
                                      <w:szCs w:val="22"/>
                                    </w:rPr>
                                    <w:t>l 16th</w:t>
                                  </w: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1BDC4CFB" w14:textId="58C919D8" w:rsidR="00924EF3" w:rsidRPr="00924EF3" w:rsidRDefault="004B233C" w:rsidP="00924EF3">
                                  <w:pPr>
                                    <w:pBdr>
                                      <w:top w:val="single" w:sz="24" w:space="8" w:color="E03177" w:themeColor="accent1"/>
                                      <w:bottom w:val="single" w:sz="24" w:space="8" w:color="E03177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924EF3">
                                    <w:rPr>
                                      <w:i/>
                                      <w:iCs/>
                                      <w:color w:val="auto"/>
                                    </w:rPr>
                                    <w:t xml:space="preserve"> </w:t>
                                  </w:r>
                                  <w:r w:rsidR="00924EF3" w:rsidRPr="00924EF3">
                                    <w:rPr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While supplies last, not to combine with any other discount or ad.</w:t>
                                  </w:r>
                                </w:p>
                                <w:p w14:paraId="259EBD8C" w14:textId="6365F261" w:rsidR="004B233C" w:rsidRPr="00924EF3" w:rsidRDefault="004B233C">
                                  <w:pPr>
                                    <w:pBdr>
                                      <w:top w:val="single" w:sz="24" w:space="8" w:color="E03177" w:themeColor="accent1"/>
                                      <w:bottom w:val="single" w:sz="24" w:space="8" w:color="E03177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58500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FAA96" id="_x0000_s1028" type="#_x0000_t202" style="position:absolute;margin-left:26.25pt;margin-top:143.55pt;width:273.6pt;height:114.75pt;z-index:251661312;visibility:visible;mso-wrap-style:square;mso-width-percent:585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" filled="f" stroked="f">
                      <v:textbox>
                        <w:txbxContent>
                          <w:p w14:paraId="408CD03B" w14:textId="37EC1010" w:rsidR="0016542A" w:rsidRPr="00924EF3" w:rsidRDefault="004B233C">
                            <w:pPr>
                              <w:pBdr>
                                <w:top w:val="single" w:sz="24" w:space="8" w:color="E03177" w:themeColor="accent1"/>
                                <w:bottom w:val="single" w:sz="24" w:space="8" w:color="E03177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24EF3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Buy </w:t>
                            </w:r>
                            <w:r w:rsidR="0030143E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Candyl </w:t>
                            </w:r>
                            <w:r w:rsidR="00C31B26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Portable Oil Diffuser</w:t>
                            </w:r>
                            <w:r w:rsidRPr="00924EF3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1B26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with timer </w:t>
                            </w:r>
                            <w:r w:rsidRPr="00924EF3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and get your first </w:t>
                            </w:r>
                            <w:r w:rsidR="00302745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fragrance oil </w:t>
                            </w:r>
                            <w:r w:rsidRPr="00924EF3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for $</w:t>
                            </w:r>
                            <w:r w:rsidR="00302745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6</w:t>
                            </w:r>
                            <w:r w:rsidRPr="00924EF3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  <w:r w:rsidR="009D131A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99</w:t>
                            </w:r>
                            <w:r w:rsidRPr="00924EF3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saving </w:t>
                            </w:r>
                            <w:r w:rsidR="009D131A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5</w:t>
                            </w:r>
                            <w:r w:rsidRPr="00924EF3">
                              <w:rPr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0% off.</w:t>
                            </w:r>
                          </w:p>
                          <w:p w14:paraId="35F16B82" w14:textId="7AF67E28" w:rsidR="00924EF3" w:rsidRPr="00924EF3" w:rsidRDefault="004B233C" w:rsidP="00924EF3">
                            <w:pPr>
                              <w:pBdr>
                                <w:top w:val="single" w:sz="24" w:space="8" w:color="E03177" w:themeColor="accent1"/>
                                <w:bottom w:val="single" w:sz="24" w:space="8" w:color="E03177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24EF3">
                              <w:rPr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Coupon good Apri</w:t>
                            </w:r>
                            <w:r w:rsidR="009D131A">
                              <w:rPr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l 16th</w:t>
                            </w:r>
                            <w:r w:rsidRPr="00924EF3">
                              <w:rPr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DC4CFB" w14:textId="58C919D8" w:rsidR="00924EF3" w:rsidRPr="00924EF3" w:rsidRDefault="004B233C" w:rsidP="00924EF3">
                            <w:pPr>
                              <w:pBdr>
                                <w:top w:val="single" w:sz="24" w:space="8" w:color="E03177" w:themeColor="accent1"/>
                                <w:bottom w:val="single" w:sz="24" w:space="8" w:color="E03177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924EF3">
                              <w:rPr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924EF3" w:rsidRPr="00924EF3">
                              <w:rPr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While supplies last, not to combine with any other discount or ad.</w:t>
                            </w:r>
                          </w:p>
                          <w:p w14:paraId="259EBD8C" w14:textId="6365F261" w:rsidR="004B233C" w:rsidRPr="00924EF3" w:rsidRDefault="004B233C">
                            <w:pPr>
                              <w:pBdr>
                                <w:top w:val="single" w:sz="24" w:space="8" w:color="E03177" w:themeColor="accent1"/>
                                <w:bottom w:val="single" w:sz="24" w:space="8" w:color="E03177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uto"/>
                              </w:rPr>
                            </w:pP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  <w:r w:rsidR="00F9751B">
              <w:rPr>
                <w:i/>
                <w:iCs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420" w:type="dxa"/>
          </w:tcPr>
          <w:p w14:paraId="5D21A69D" w14:textId="0B5334CA" w:rsidR="005C61E4" w:rsidRDefault="009D131A" w:rsidP="00CA0F6E">
            <w:pPr>
              <w:pStyle w:val="Heading2"/>
              <w:outlineLvl w:val="1"/>
              <w:rPr>
                <w:bCs w:val="0"/>
              </w:rPr>
            </w:pPr>
            <w:r>
              <w:t>10:00</w:t>
            </w:r>
            <w:r w:rsidR="00CA0F6E">
              <w:t xml:space="preserve"> </w:t>
            </w:r>
            <w:r>
              <w:t>-</w:t>
            </w:r>
            <w:r w:rsidR="00CA0F6E">
              <w:t xml:space="preserve"> </w:t>
            </w:r>
            <w:r>
              <w:t>4:00</w:t>
            </w:r>
            <w:r w:rsidR="004E2539">
              <w:t xml:space="preserve"> Easter egg hunt in </w:t>
            </w:r>
            <w:r w:rsidR="00F9751B">
              <w:t xml:space="preserve">Lily Jo </w:t>
            </w:r>
            <w:r>
              <w:t>Gardens</w:t>
            </w:r>
          </w:p>
          <w:p w14:paraId="72EF9874" w14:textId="4B9D3753" w:rsidR="0030143E" w:rsidRPr="00CA0F6E" w:rsidRDefault="0030143E" w:rsidP="00CA0F6E">
            <w:pPr>
              <w:pStyle w:val="Heading2"/>
              <w:outlineLvl w:val="1"/>
              <w:rPr>
                <w:bCs w:val="0"/>
              </w:rPr>
            </w:pPr>
            <w:r>
              <w:t>Sales Building</w:t>
            </w:r>
            <w:r w:rsidR="00CA0F6E">
              <w:t xml:space="preserve"> </w:t>
            </w:r>
            <w:r>
              <w:t>See baby Chicks and Ducks</w:t>
            </w:r>
          </w:p>
          <w:p w14:paraId="6F01ADF9" w14:textId="71B65D8F" w:rsidR="005C61E4" w:rsidRPr="00CA0F6E" w:rsidRDefault="007B180A" w:rsidP="00CA0F6E">
            <w:pPr>
              <w:pStyle w:val="Heading2"/>
              <w:outlineLvl w:val="1"/>
              <w:rPr>
                <w:bCs w:val="0"/>
              </w:rPr>
            </w:pPr>
            <w:r>
              <w:t>G</w:t>
            </w:r>
            <w:r w:rsidR="004E2539">
              <w:t xml:space="preserve">reenhouse </w:t>
            </w:r>
            <w:r w:rsidR="009D131A">
              <w:t>2</w:t>
            </w:r>
            <w:r w:rsidR="004E2539">
              <w:t xml:space="preserve"> Decorate a paper bag to use for egg hunt and prizes. Plant a violet in a pot to take home to grow for spring.</w:t>
            </w:r>
          </w:p>
          <w:p w14:paraId="2E7C1A9A" w14:textId="77777777" w:rsidR="005C61E4" w:rsidRPr="00AA4794" w:rsidRDefault="00FC69EB" w:rsidP="00CA0F6E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2CAF93B2F07E46ADB2B5BDBF56F845E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4712EEED" w14:textId="696E7973" w:rsidR="005C61E4" w:rsidRPr="00CA0F6E" w:rsidRDefault="009D131A" w:rsidP="00CA0F6E">
            <w:pPr>
              <w:pStyle w:val="Heading2"/>
              <w:outlineLvl w:val="1"/>
              <w:rPr>
                <w:bCs w:val="0"/>
              </w:rPr>
            </w:pPr>
            <w:r>
              <w:t>Outside lot</w:t>
            </w:r>
            <w:r w:rsidR="0016542A">
              <w:t xml:space="preserve"> </w:t>
            </w:r>
            <w:r w:rsidR="00CA0F6E">
              <w:t xml:space="preserve">      Lambs, Goats, Bunnies</w:t>
            </w:r>
            <w:r>
              <w:t xml:space="preserve"> to pet</w:t>
            </w:r>
          </w:p>
          <w:p w14:paraId="3C64D7E9" w14:textId="77777777" w:rsidR="005C61E4" w:rsidRPr="00AA4794" w:rsidRDefault="00FC69EB" w:rsidP="00CA0F6E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D80CB7E8DB72498C97FBFB3BA03320F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561B1084" w14:textId="5AE38C49" w:rsidR="005C61E4" w:rsidRPr="00AA4794" w:rsidRDefault="008B4462" w:rsidP="00CA0F6E">
            <w:pPr>
              <w:pStyle w:val="Heading3"/>
              <w:outlineLvl w:val="2"/>
            </w:pPr>
            <w:r>
              <w:t>Treats Sponcerd By</w:t>
            </w:r>
          </w:p>
          <w:p w14:paraId="67557A08" w14:textId="7C2E87C5" w:rsidR="005C61E4" w:rsidRPr="00AA4794" w:rsidRDefault="00FC69EB" w:rsidP="00CA0F6E">
            <w:pPr>
              <w:pStyle w:val="ContactInfo"/>
              <w:spacing w:line="312" w:lineRule="auto"/>
            </w:pPr>
            <w:sdt>
              <w:sdtPr>
                <w:rPr>
                  <w:sz w:val="28"/>
                  <w:szCs w:val="28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4D2DCC5E3ACC40B8A218B3365300B651"/>
                </w:placeholder>
                <w15:appearance w15:val="hidden"/>
                <w:text w:multiLine="1"/>
              </w:sdtPr>
              <w:sdtEndPr/>
              <w:sdtContent>
                <w:r w:rsidR="008B4462" w:rsidRPr="008B4462">
                  <w:rPr>
                    <w:sz w:val="28"/>
                    <w:szCs w:val="28"/>
                  </w:rPr>
                  <w:t>Coborn’s Grocery Store</w:t>
                </w:r>
              </w:sdtContent>
            </w:sdt>
          </w:p>
          <w:p w14:paraId="55377C31" w14:textId="5C8215CC" w:rsidR="005C61E4" w:rsidRPr="008B4462" w:rsidRDefault="008B4462" w:rsidP="00CA0F6E">
            <w:pPr>
              <w:pStyle w:val="ContactInfo"/>
              <w:spacing w:line="312" w:lineRule="auto"/>
              <w:rPr>
                <w:sz w:val="28"/>
                <w:szCs w:val="28"/>
              </w:rPr>
            </w:pPr>
            <w:r w:rsidRPr="008B4462">
              <w:rPr>
                <w:sz w:val="28"/>
                <w:szCs w:val="28"/>
              </w:rPr>
              <w:t>Melissa K</w:t>
            </w:r>
            <w:r w:rsidR="00C31B26">
              <w:rPr>
                <w:sz w:val="28"/>
                <w:szCs w:val="28"/>
              </w:rPr>
              <w:t>r</w:t>
            </w:r>
            <w:r w:rsidRPr="008B4462">
              <w:rPr>
                <w:sz w:val="28"/>
                <w:szCs w:val="28"/>
              </w:rPr>
              <w:t>e</w:t>
            </w:r>
            <w:r w:rsidR="0030143E">
              <w:rPr>
                <w:sz w:val="28"/>
                <w:szCs w:val="28"/>
              </w:rPr>
              <w:t>us</w:t>
            </w:r>
            <w:r w:rsidRPr="008B4462">
              <w:rPr>
                <w:sz w:val="28"/>
                <w:szCs w:val="28"/>
              </w:rPr>
              <w:t>er</w:t>
            </w:r>
          </w:p>
          <w:p w14:paraId="4CA4443C" w14:textId="7C30F1F1" w:rsidR="005C61E4" w:rsidRPr="00AA4794" w:rsidRDefault="008B4462" w:rsidP="00CA0F6E">
            <w:pPr>
              <w:pStyle w:val="ContactInfo"/>
              <w:spacing w:line="312" w:lineRule="auto"/>
            </w:pPr>
            <w:r>
              <w:t>American Family Insurance</w:t>
            </w:r>
          </w:p>
          <w:p w14:paraId="54DA82DE" w14:textId="5E969E57" w:rsidR="005C61E4" w:rsidRPr="00AA4794" w:rsidRDefault="005C61E4" w:rsidP="00AA4794">
            <w:pPr>
              <w:pStyle w:val="ContactInfo"/>
              <w:spacing w:line="312" w:lineRule="auto"/>
            </w:pPr>
          </w:p>
        </w:tc>
      </w:tr>
    </w:tbl>
    <w:p w14:paraId="45F221A6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C37D1" w14:textId="77777777" w:rsidR="00FC69EB" w:rsidRDefault="00FC69EB" w:rsidP="005F5D5F">
      <w:pPr>
        <w:spacing w:after="0" w:line="240" w:lineRule="auto"/>
      </w:pPr>
      <w:r>
        <w:separator/>
      </w:r>
    </w:p>
  </w:endnote>
  <w:endnote w:type="continuationSeparator" w:id="0">
    <w:p w14:paraId="41C04B8D" w14:textId="77777777" w:rsidR="00FC69EB" w:rsidRDefault="00FC69EB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8C2D0A" w14:textId="77777777" w:rsidR="00FC69EB" w:rsidRDefault="00FC69EB" w:rsidP="005F5D5F">
      <w:pPr>
        <w:spacing w:after="0" w:line="240" w:lineRule="auto"/>
      </w:pPr>
      <w:r>
        <w:separator/>
      </w:r>
    </w:p>
  </w:footnote>
  <w:footnote w:type="continuationSeparator" w:id="0">
    <w:p w14:paraId="2D9A773D" w14:textId="77777777" w:rsidR="00FC69EB" w:rsidRDefault="00FC69EB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539"/>
    <w:rsid w:val="000168C0"/>
    <w:rsid w:val="000427C6"/>
    <w:rsid w:val="00076F31"/>
    <w:rsid w:val="000B4C91"/>
    <w:rsid w:val="000E43D7"/>
    <w:rsid w:val="001470D2"/>
    <w:rsid w:val="0016542A"/>
    <w:rsid w:val="00171CDD"/>
    <w:rsid w:val="00175521"/>
    <w:rsid w:val="00181FB9"/>
    <w:rsid w:val="001C4E2D"/>
    <w:rsid w:val="00251739"/>
    <w:rsid w:val="00261A78"/>
    <w:rsid w:val="002C5232"/>
    <w:rsid w:val="0030143E"/>
    <w:rsid w:val="00302745"/>
    <w:rsid w:val="003B6A17"/>
    <w:rsid w:val="004060AB"/>
    <w:rsid w:val="00411532"/>
    <w:rsid w:val="004B233C"/>
    <w:rsid w:val="004E2539"/>
    <w:rsid w:val="00520B44"/>
    <w:rsid w:val="005222EE"/>
    <w:rsid w:val="00541BB3"/>
    <w:rsid w:val="00544732"/>
    <w:rsid w:val="005555E8"/>
    <w:rsid w:val="005C61E4"/>
    <w:rsid w:val="005F5D5F"/>
    <w:rsid w:val="006062E8"/>
    <w:rsid w:val="00665EA1"/>
    <w:rsid w:val="006E5B0F"/>
    <w:rsid w:val="00706820"/>
    <w:rsid w:val="0079199F"/>
    <w:rsid w:val="007B180A"/>
    <w:rsid w:val="007B5354"/>
    <w:rsid w:val="007F6F98"/>
    <w:rsid w:val="00837654"/>
    <w:rsid w:val="0084233A"/>
    <w:rsid w:val="00880783"/>
    <w:rsid w:val="008B4462"/>
    <w:rsid w:val="008B5772"/>
    <w:rsid w:val="008C031F"/>
    <w:rsid w:val="008C1756"/>
    <w:rsid w:val="008D17FF"/>
    <w:rsid w:val="008F6C52"/>
    <w:rsid w:val="009141C6"/>
    <w:rsid w:val="00924EF3"/>
    <w:rsid w:val="009576F8"/>
    <w:rsid w:val="0099463E"/>
    <w:rsid w:val="009A026D"/>
    <w:rsid w:val="009D131A"/>
    <w:rsid w:val="00A03450"/>
    <w:rsid w:val="00A61B21"/>
    <w:rsid w:val="00A97C88"/>
    <w:rsid w:val="00AA4794"/>
    <w:rsid w:val="00AB3068"/>
    <w:rsid w:val="00AB58F4"/>
    <w:rsid w:val="00AF32DC"/>
    <w:rsid w:val="00B46A60"/>
    <w:rsid w:val="00BC6ED1"/>
    <w:rsid w:val="00C06AFB"/>
    <w:rsid w:val="00C31B26"/>
    <w:rsid w:val="00C57F20"/>
    <w:rsid w:val="00CA0F6E"/>
    <w:rsid w:val="00D16845"/>
    <w:rsid w:val="00D56FBE"/>
    <w:rsid w:val="00D751DD"/>
    <w:rsid w:val="00E3564F"/>
    <w:rsid w:val="00EC1838"/>
    <w:rsid w:val="00F13F66"/>
    <w:rsid w:val="00F2548A"/>
    <w:rsid w:val="00F63134"/>
    <w:rsid w:val="00F9751B"/>
    <w:rsid w:val="00FA21D4"/>
    <w:rsid w:val="00FB2003"/>
    <w:rsid w:val="00FC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0C1C25"/>
  <w15:chartTrackingRefBased/>
  <w15:docId w15:val="{D9BC8F31-85E9-488F-9659-50B03A46B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gul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CAF93B2F07E46ADB2B5BDBF56F84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A1EB5-9C41-43DA-BACF-93E8D0C5F583}"/>
      </w:docPartPr>
      <w:docPartBody>
        <w:p w:rsidR="00184594" w:rsidRDefault="004E52CF">
          <w:pPr>
            <w:pStyle w:val="2CAF93B2F07E46ADB2B5BDBF56F845E8"/>
          </w:pPr>
          <w:r w:rsidRPr="00AA4794">
            <w:t>────</w:t>
          </w:r>
        </w:p>
      </w:docPartBody>
    </w:docPart>
    <w:docPart>
      <w:docPartPr>
        <w:name w:val="D80CB7E8DB72498C97FBFB3BA0332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A20C7-8D51-45A4-8950-D03A9CBDEB71}"/>
      </w:docPartPr>
      <w:docPartBody>
        <w:p w:rsidR="00184594" w:rsidRDefault="004E52CF">
          <w:pPr>
            <w:pStyle w:val="D80CB7E8DB72498C97FBFB3BA03320F8"/>
          </w:pPr>
          <w:r w:rsidRPr="00AA4794">
            <w:t>────</w:t>
          </w:r>
        </w:p>
      </w:docPartBody>
    </w:docPart>
    <w:docPart>
      <w:docPartPr>
        <w:name w:val="4D2DCC5E3ACC40B8A218B3365300B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885E2-447F-4C6D-85D3-5723E7FCAB20}"/>
      </w:docPartPr>
      <w:docPartBody>
        <w:p w:rsidR="00184594" w:rsidRDefault="004E52CF">
          <w:pPr>
            <w:pStyle w:val="4D2DCC5E3ACC40B8A218B3365300B651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2CF"/>
    <w:rsid w:val="00184594"/>
    <w:rsid w:val="00260825"/>
    <w:rsid w:val="003A5AEF"/>
    <w:rsid w:val="004E52CF"/>
    <w:rsid w:val="0095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D8C342B72B646758150F6B6455190A3">
    <w:name w:val="DD8C342B72B646758150F6B6455190A3"/>
  </w:style>
  <w:style w:type="paragraph" w:customStyle="1" w:styleId="2CAF93B2F07E46ADB2B5BDBF56F845E8">
    <w:name w:val="2CAF93B2F07E46ADB2B5BDBF56F845E8"/>
  </w:style>
  <w:style w:type="paragraph" w:customStyle="1" w:styleId="63F7D6828D034C15809B8B34DB1C5E50">
    <w:name w:val="63F7D6828D034C15809B8B34DB1C5E50"/>
  </w:style>
  <w:style w:type="paragraph" w:customStyle="1" w:styleId="D80CB7E8DB72498C97FBFB3BA03320F8">
    <w:name w:val="D80CB7E8DB72498C97FBFB3BA03320F8"/>
  </w:style>
  <w:style w:type="paragraph" w:customStyle="1" w:styleId="889B776B0D9D4431BA5CE2CDA5391BCA">
    <w:name w:val="889B776B0D9D4431BA5CE2CDA5391BCA"/>
  </w:style>
  <w:style w:type="paragraph" w:customStyle="1" w:styleId="4D2DCC5E3ACC40B8A218B3365300B651">
    <w:name w:val="4D2DCC5E3ACC40B8A218B3365300B651"/>
  </w:style>
  <w:style w:type="paragraph" w:customStyle="1" w:styleId="205D7C37C825427CA4888E7F8964F573">
    <w:name w:val="205D7C37C825427CA4888E7F8964F573"/>
  </w:style>
  <w:style w:type="paragraph" w:customStyle="1" w:styleId="0C19D53FEF3F460EA9DD6FD517268FF8">
    <w:name w:val="0C19D53FEF3F460EA9DD6FD517268FF8"/>
  </w:style>
  <w:style w:type="paragraph" w:customStyle="1" w:styleId="C16416D211964DA6AC8FA8D95E26800D">
    <w:name w:val="C16416D211964DA6AC8FA8D95E2680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flyer.dotx</Template>
  <TotalTime>18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Gullickson</dc:creator>
  <cp:keywords/>
  <dc:description/>
  <cp:lastModifiedBy>Mary Gullickson</cp:lastModifiedBy>
  <cp:revision>3</cp:revision>
  <dcterms:created xsi:type="dcterms:W3CDTF">2022-04-11T03:05:00Z</dcterms:created>
  <dcterms:modified xsi:type="dcterms:W3CDTF">2022-04-13T15:38:00Z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